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AAFF4" w14:textId="6F67600B" w:rsidR="00B67A29" w:rsidRPr="00B67A29" w:rsidRDefault="00B67A29" w:rsidP="00B67A29">
      <w:pPr>
        <w:pBdr>
          <w:bottom w:val="thickThinSmallGap" w:sz="24" w:space="1" w:color="0000FF"/>
        </w:pBdr>
        <w:tabs>
          <w:tab w:val="clear" w:pos="567"/>
        </w:tabs>
        <w:ind w:left="284" w:right="282"/>
        <w:jc w:val="center"/>
        <w:rPr>
          <w:b/>
          <w:sz w:val="36"/>
          <w:szCs w:val="36"/>
        </w:rPr>
      </w:pPr>
      <w:r w:rsidRPr="00B67A29">
        <w:rPr>
          <w:b/>
          <w:sz w:val="36"/>
          <w:szCs w:val="36"/>
        </w:rPr>
        <w:t xml:space="preserve">Formular für die Meldung </w:t>
      </w:r>
      <w:r w:rsidR="00EA1EE3">
        <w:rPr>
          <w:b/>
          <w:sz w:val="36"/>
          <w:szCs w:val="36"/>
        </w:rPr>
        <w:t>eines</w:t>
      </w:r>
      <w:r w:rsidRPr="00B67A29">
        <w:rPr>
          <w:b/>
          <w:sz w:val="36"/>
          <w:szCs w:val="36"/>
        </w:rPr>
        <w:t xml:space="preserve"> Vereinspostempfänger</w:t>
      </w:r>
      <w:r w:rsidR="00EA1EE3">
        <w:rPr>
          <w:b/>
          <w:sz w:val="36"/>
          <w:szCs w:val="36"/>
        </w:rPr>
        <w:t>s</w:t>
      </w:r>
    </w:p>
    <w:p w14:paraId="19CCE02F" w14:textId="77777777" w:rsidR="00B67A29" w:rsidRPr="00131F8D" w:rsidRDefault="00B67A29" w:rsidP="00131F8D">
      <w:pPr>
        <w:spacing w:after="0"/>
        <w:rPr>
          <w:sz w:val="40"/>
          <w:szCs w:val="4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567"/>
        <w:gridCol w:w="2835"/>
        <w:gridCol w:w="567"/>
        <w:gridCol w:w="2835"/>
      </w:tblGrid>
      <w:tr w:rsidR="00074B79" w:rsidRPr="00B67A29" w14:paraId="058BB070" w14:textId="77777777" w:rsidTr="00074B79">
        <w:trPr>
          <w:trHeight w:val="567"/>
        </w:trPr>
        <w:tc>
          <w:tcPr>
            <w:tcW w:w="567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auto"/>
            <w:vAlign w:val="center"/>
          </w:tcPr>
          <w:p w14:paraId="63C13BEC" w14:textId="77777777" w:rsidR="00B67A29" w:rsidRPr="00074B79" w:rsidRDefault="00B67A29" w:rsidP="00074B79">
            <w:pPr>
              <w:spacing w:after="0"/>
              <w:jc w:val="center"/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12" w:space="0" w:color="0000FF"/>
              <w:right w:val="single" w:sz="12" w:space="0" w:color="0000FF"/>
            </w:tcBorders>
            <w:shd w:val="clear" w:color="auto" w:fill="auto"/>
            <w:vAlign w:val="center"/>
          </w:tcPr>
          <w:p w14:paraId="0724A634" w14:textId="77777777" w:rsidR="00B67A29" w:rsidRPr="00074B79" w:rsidRDefault="00B67A29" w:rsidP="00074B79">
            <w:pPr>
              <w:spacing w:after="0"/>
              <w:jc w:val="left"/>
              <w:rPr>
                <w:sz w:val="24"/>
                <w:szCs w:val="24"/>
              </w:rPr>
            </w:pPr>
            <w:r w:rsidRPr="00074B79">
              <w:rPr>
                <w:sz w:val="24"/>
                <w:szCs w:val="24"/>
              </w:rPr>
              <w:t>Neuanmeldung</w:t>
            </w:r>
          </w:p>
        </w:tc>
        <w:tc>
          <w:tcPr>
            <w:tcW w:w="567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auto"/>
            <w:vAlign w:val="center"/>
          </w:tcPr>
          <w:p w14:paraId="2408C7B9" w14:textId="7E66BEB1" w:rsidR="00B67A29" w:rsidRPr="00074B79" w:rsidRDefault="00B67A29" w:rsidP="00074B79">
            <w:pPr>
              <w:spacing w:after="0"/>
              <w:jc w:val="center"/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12" w:space="0" w:color="0000FF"/>
              <w:right w:val="single" w:sz="12" w:space="0" w:color="0000FF"/>
            </w:tcBorders>
            <w:shd w:val="clear" w:color="auto" w:fill="auto"/>
            <w:vAlign w:val="center"/>
          </w:tcPr>
          <w:p w14:paraId="7FE2CBD6" w14:textId="77777777" w:rsidR="00B67A29" w:rsidRPr="00074B79" w:rsidRDefault="00B67A29" w:rsidP="00074B79">
            <w:pPr>
              <w:spacing w:after="0"/>
              <w:jc w:val="left"/>
              <w:rPr>
                <w:sz w:val="24"/>
                <w:szCs w:val="24"/>
              </w:rPr>
            </w:pPr>
            <w:r w:rsidRPr="00074B79">
              <w:rPr>
                <w:sz w:val="24"/>
                <w:szCs w:val="24"/>
              </w:rPr>
              <w:t>Änderung</w:t>
            </w:r>
          </w:p>
        </w:tc>
        <w:tc>
          <w:tcPr>
            <w:tcW w:w="567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auto"/>
            <w:vAlign w:val="center"/>
          </w:tcPr>
          <w:p w14:paraId="3AB2C375" w14:textId="77777777" w:rsidR="00B67A29" w:rsidRPr="00074B79" w:rsidRDefault="00B67A29" w:rsidP="00074B79">
            <w:pPr>
              <w:spacing w:after="0"/>
              <w:jc w:val="center"/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12" w:space="0" w:color="0000FF"/>
            </w:tcBorders>
            <w:shd w:val="clear" w:color="auto" w:fill="auto"/>
            <w:vAlign w:val="center"/>
          </w:tcPr>
          <w:p w14:paraId="77013CF0" w14:textId="77777777" w:rsidR="00B67A29" w:rsidRPr="00074B79" w:rsidRDefault="00B67A29" w:rsidP="00074B79">
            <w:pPr>
              <w:spacing w:after="0"/>
              <w:jc w:val="left"/>
              <w:rPr>
                <w:sz w:val="24"/>
                <w:szCs w:val="24"/>
              </w:rPr>
            </w:pPr>
            <w:r w:rsidRPr="00074B79">
              <w:rPr>
                <w:sz w:val="24"/>
                <w:szCs w:val="24"/>
              </w:rPr>
              <w:t>Löschen</w:t>
            </w:r>
          </w:p>
        </w:tc>
      </w:tr>
    </w:tbl>
    <w:p w14:paraId="5AFC65DE" w14:textId="1B1BCE30" w:rsidR="00B67A29" w:rsidRPr="00131F8D" w:rsidRDefault="00B67A29" w:rsidP="00B67A29">
      <w:pPr>
        <w:rPr>
          <w:sz w:val="40"/>
          <w:szCs w:val="40"/>
        </w:rPr>
      </w:pPr>
    </w:p>
    <w:p w14:paraId="14C1BCCA" w14:textId="27A995E7" w:rsidR="00B67A29" w:rsidRPr="006F4362" w:rsidRDefault="00B67A29" w:rsidP="00B67A29">
      <w:pPr>
        <w:rPr>
          <w:b/>
          <w:bCs/>
          <w:sz w:val="32"/>
          <w:szCs w:val="32"/>
        </w:rPr>
      </w:pPr>
      <w:r w:rsidRPr="006F4362">
        <w:rPr>
          <w:b/>
          <w:bCs/>
          <w:sz w:val="32"/>
          <w:szCs w:val="32"/>
        </w:rPr>
        <w:t>Ausscheidender Vereinspostempfänger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402"/>
        <w:gridCol w:w="567"/>
        <w:gridCol w:w="3402"/>
        <w:gridCol w:w="567"/>
        <w:gridCol w:w="2268"/>
      </w:tblGrid>
      <w:tr w:rsidR="00074B79" w14:paraId="7F558DF5" w14:textId="77777777" w:rsidTr="00074B79">
        <w:trPr>
          <w:trHeight w:val="567"/>
        </w:trPr>
        <w:tc>
          <w:tcPr>
            <w:tcW w:w="3402" w:type="dxa"/>
            <w:tcBorders>
              <w:bottom w:val="single" w:sz="8" w:space="0" w:color="0000FF"/>
            </w:tcBorders>
            <w:shd w:val="clear" w:color="auto" w:fill="auto"/>
            <w:vAlign w:val="center"/>
          </w:tcPr>
          <w:p w14:paraId="457CA3C2" w14:textId="5340C7E5" w:rsidR="00B67A29" w:rsidRPr="00074B79" w:rsidRDefault="00B67A29" w:rsidP="00074B79">
            <w:pPr>
              <w:spacing w:after="0"/>
              <w:jc w:val="center"/>
              <w:rPr>
                <w:i/>
                <w:iCs/>
                <w:color w:val="0000FF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9A32018" w14:textId="77777777" w:rsidR="00B67A29" w:rsidRDefault="00B67A29" w:rsidP="00074B79">
            <w:pPr>
              <w:spacing w:after="0"/>
              <w:jc w:val="center"/>
            </w:pPr>
          </w:p>
        </w:tc>
        <w:tc>
          <w:tcPr>
            <w:tcW w:w="3402" w:type="dxa"/>
            <w:tcBorders>
              <w:bottom w:val="single" w:sz="8" w:space="0" w:color="0000FF"/>
            </w:tcBorders>
            <w:shd w:val="clear" w:color="auto" w:fill="auto"/>
            <w:vAlign w:val="center"/>
          </w:tcPr>
          <w:p w14:paraId="621311A8" w14:textId="2E5A24C1" w:rsidR="00B67A29" w:rsidRPr="00074B79" w:rsidRDefault="00B67A29" w:rsidP="00074B79">
            <w:pPr>
              <w:spacing w:after="0"/>
              <w:jc w:val="center"/>
              <w:rPr>
                <w:i/>
                <w:iCs/>
                <w:color w:val="0000FF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0994B2D" w14:textId="77777777" w:rsidR="00B67A29" w:rsidRDefault="00B67A29" w:rsidP="00074B79">
            <w:pPr>
              <w:spacing w:after="0"/>
              <w:jc w:val="center"/>
            </w:pPr>
          </w:p>
        </w:tc>
        <w:tc>
          <w:tcPr>
            <w:tcW w:w="2268" w:type="dxa"/>
            <w:tcBorders>
              <w:bottom w:val="single" w:sz="8" w:space="0" w:color="0000FF"/>
            </w:tcBorders>
            <w:shd w:val="clear" w:color="auto" w:fill="auto"/>
            <w:vAlign w:val="center"/>
          </w:tcPr>
          <w:p w14:paraId="63E5BB76" w14:textId="46AE78B9" w:rsidR="00B67A29" w:rsidRPr="00074B79" w:rsidRDefault="00B67A29" w:rsidP="00074B79">
            <w:pPr>
              <w:spacing w:after="0"/>
              <w:jc w:val="center"/>
              <w:rPr>
                <w:i/>
                <w:iCs/>
                <w:color w:val="0000FF"/>
                <w:sz w:val="28"/>
                <w:szCs w:val="28"/>
              </w:rPr>
            </w:pPr>
          </w:p>
        </w:tc>
      </w:tr>
      <w:tr w:rsidR="00074B79" w:rsidRPr="00B67A29" w14:paraId="4B2B8E2A" w14:textId="77777777" w:rsidTr="00074B79">
        <w:tc>
          <w:tcPr>
            <w:tcW w:w="3402" w:type="dxa"/>
            <w:tcBorders>
              <w:top w:val="single" w:sz="8" w:space="0" w:color="0000FF"/>
            </w:tcBorders>
            <w:shd w:val="clear" w:color="auto" w:fill="auto"/>
          </w:tcPr>
          <w:p w14:paraId="1033E605" w14:textId="0F3C3164" w:rsidR="00B67A29" w:rsidRPr="00074B79" w:rsidRDefault="00B67A29" w:rsidP="00074B79">
            <w:pPr>
              <w:spacing w:after="0"/>
              <w:jc w:val="center"/>
              <w:rPr>
                <w:sz w:val="20"/>
              </w:rPr>
            </w:pPr>
            <w:r w:rsidRPr="00074B79">
              <w:rPr>
                <w:sz w:val="20"/>
              </w:rPr>
              <w:t>Name</w:t>
            </w:r>
          </w:p>
        </w:tc>
        <w:tc>
          <w:tcPr>
            <w:tcW w:w="567" w:type="dxa"/>
            <w:shd w:val="clear" w:color="auto" w:fill="auto"/>
          </w:tcPr>
          <w:p w14:paraId="320C0497" w14:textId="77777777" w:rsidR="00B67A29" w:rsidRPr="00074B79" w:rsidRDefault="00B67A29" w:rsidP="00074B79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8" w:space="0" w:color="0000FF"/>
            </w:tcBorders>
            <w:shd w:val="clear" w:color="auto" w:fill="auto"/>
          </w:tcPr>
          <w:p w14:paraId="1218E63B" w14:textId="6A37E8BE" w:rsidR="00B67A29" w:rsidRPr="00074B79" w:rsidRDefault="00B67A29" w:rsidP="00074B79">
            <w:pPr>
              <w:spacing w:after="0"/>
              <w:jc w:val="center"/>
              <w:rPr>
                <w:sz w:val="20"/>
              </w:rPr>
            </w:pPr>
            <w:r w:rsidRPr="00074B79">
              <w:rPr>
                <w:sz w:val="20"/>
              </w:rPr>
              <w:t>Vorname</w:t>
            </w:r>
          </w:p>
        </w:tc>
        <w:tc>
          <w:tcPr>
            <w:tcW w:w="567" w:type="dxa"/>
            <w:shd w:val="clear" w:color="auto" w:fill="auto"/>
          </w:tcPr>
          <w:p w14:paraId="604522F3" w14:textId="77777777" w:rsidR="00B67A29" w:rsidRPr="00074B79" w:rsidRDefault="00B67A29" w:rsidP="00074B79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8" w:space="0" w:color="0000FF"/>
            </w:tcBorders>
            <w:shd w:val="clear" w:color="auto" w:fill="auto"/>
          </w:tcPr>
          <w:p w14:paraId="575AA2FC" w14:textId="5210E002" w:rsidR="00B67A29" w:rsidRPr="00074B79" w:rsidRDefault="00B67A29" w:rsidP="00074B79">
            <w:pPr>
              <w:spacing w:after="0"/>
              <w:jc w:val="center"/>
              <w:rPr>
                <w:sz w:val="20"/>
              </w:rPr>
            </w:pPr>
            <w:proofErr w:type="spellStart"/>
            <w:r w:rsidRPr="00074B79">
              <w:rPr>
                <w:sz w:val="20"/>
              </w:rPr>
              <w:t>GebDat</w:t>
            </w:r>
            <w:proofErr w:type="spellEnd"/>
          </w:p>
        </w:tc>
      </w:tr>
    </w:tbl>
    <w:p w14:paraId="2866B01A" w14:textId="550C3CEA" w:rsidR="0079797E" w:rsidRPr="00131F8D" w:rsidRDefault="0079797E" w:rsidP="00B67A29">
      <w:pPr>
        <w:rPr>
          <w:sz w:val="60"/>
          <w:szCs w:val="60"/>
        </w:rPr>
      </w:pPr>
    </w:p>
    <w:p w14:paraId="5189ADA1" w14:textId="1356C391" w:rsidR="002E3587" w:rsidRPr="006F4362" w:rsidRDefault="002E3587" w:rsidP="00B67A29">
      <w:pPr>
        <w:rPr>
          <w:b/>
          <w:bCs/>
          <w:sz w:val="32"/>
          <w:szCs w:val="32"/>
        </w:rPr>
      </w:pPr>
      <w:r w:rsidRPr="006F4362">
        <w:rPr>
          <w:b/>
          <w:bCs/>
          <w:sz w:val="32"/>
          <w:szCs w:val="32"/>
        </w:rPr>
        <w:t>Neuer Vereinspostempfänger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402"/>
        <w:gridCol w:w="567"/>
        <w:gridCol w:w="3402"/>
        <w:gridCol w:w="567"/>
        <w:gridCol w:w="2268"/>
      </w:tblGrid>
      <w:tr w:rsidR="00074B79" w14:paraId="63F2F767" w14:textId="77777777" w:rsidTr="00074B79">
        <w:trPr>
          <w:trHeight w:val="567"/>
        </w:trPr>
        <w:tc>
          <w:tcPr>
            <w:tcW w:w="3402" w:type="dxa"/>
            <w:tcBorders>
              <w:bottom w:val="single" w:sz="8" w:space="0" w:color="0000FF"/>
            </w:tcBorders>
            <w:shd w:val="clear" w:color="auto" w:fill="auto"/>
            <w:vAlign w:val="center"/>
          </w:tcPr>
          <w:p w14:paraId="33361A2F" w14:textId="77777777" w:rsidR="002E3587" w:rsidRPr="00074B79" w:rsidRDefault="002E3587" w:rsidP="00074B79">
            <w:pPr>
              <w:spacing w:after="0"/>
              <w:jc w:val="center"/>
              <w:rPr>
                <w:i/>
                <w:iCs/>
                <w:color w:val="0000FF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D974ADA" w14:textId="77777777" w:rsidR="002E3587" w:rsidRPr="00074B79" w:rsidRDefault="002E3587" w:rsidP="00074B79">
            <w:pPr>
              <w:spacing w:after="0"/>
              <w:jc w:val="center"/>
              <w:rPr>
                <w:i/>
                <w:iCs/>
                <w:color w:val="0000FF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8" w:space="0" w:color="0000FF"/>
            </w:tcBorders>
            <w:shd w:val="clear" w:color="auto" w:fill="auto"/>
            <w:vAlign w:val="center"/>
          </w:tcPr>
          <w:p w14:paraId="701F5580" w14:textId="77777777" w:rsidR="002E3587" w:rsidRPr="00074B79" w:rsidRDefault="002E3587" w:rsidP="00074B79">
            <w:pPr>
              <w:spacing w:after="0"/>
              <w:jc w:val="center"/>
              <w:rPr>
                <w:i/>
                <w:iCs/>
                <w:color w:val="0000FF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D1FF433" w14:textId="77777777" w:rsidR="002E3587" w:rsidRPr="00074B79" w:rsidRDefault="002E3587" w:rsidP="00074B79">
            <w:pPr>
              <w:spacing w:after="0"/>
              <w:jc w:val="center"/>
              <w:rPr>
                <w:i/>
                <w:iCs/>
                <w:color w:val="0000FF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8" w:space="0" w:color="0000FF"/>
            </w:tcBorders>
            <w:shd w:val="clear" w:color="auto" w:fill="auto"/>
            <w:vAlign w:val="center"/>
          </w:tcPr>
          <w:p w14:paraId="4DE84D86" w14:textId="77777777" w:rsidR="002E3587" w:rsidRPr="00074B79" w:rsidRDefault="002E3587" w:rsidP="00074B79">
            <w:pPr>
              <w:spacing w:after="0"/>
              <w:jc w:val="center"/>
              <w:rPr>
                <w:i/>
                <w:iCs/>
                <w:color w:val="0000FF"/>
                <w:sz w:val="24"/>
                <w:szCs w:val="24"/>
              </w:rPr>
            </w:pPr>
          </w:p>
        </w:tc>
      </w:tr>
      <w:tr w:rsidR="00074B79" w:rsidRPr="00B67A29" w14:paraId="7F3C252E" w14:textId="77777777" w:rsidTr="00074B79">
        <w:tc>
          <w:tcPr>
            <w:tcW w:w="3402" w:type="dxa"/>
            <w:tcBorders>
              <w:top w:val="single" w:sz="8" w:space="0" w:color="0000FF"/>
            </w:tcBorders>
            <w:shd w:val="clear" w:color="auto" w:fill="auto"/>
          </w:tcPr>
          <w:p w14:paraId="7B0A0F91" w14:textId="77777777" w:rsidR="002E3587" w:rsidRPr="00074B79" w:rsidRDefault="002E3587" w:rsidP="00074B79">
            <w:pPr>
              <w:spacing w:after="0"/>
              <w:jc w:val="center"/>
              <w:rPr>
                <w:sz w:val="20"/>
              </w:rPr>
            </w:pPr>
            <w:r w:rsidRPr="00074B79">
              <w:rPr>
                <w:sz w:val="20"/>
              </w:rPr>
              <w:t>Name</w:t>
            </w:r>
          </w:p>
        </w:tc>
        <w:tc>
          <w:tcPr>
            <w:tcW w:w="567" w:type="dxa"/>
            <w:shd w:val="clear" w:color="auto" w:fill="auto"/>
          </w:tcPr>
          <w:p w14:paraId="4C04361F" w14:textId="77777777" w:rsidR="002E3587" w:rsidRPr="00074B79" w:rsidRDefault="002E3587" w:rsidP="00074B79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8" w:space="0" w:color="0000FF"/>
            </w:tcBorders>
            <w:shd w:val="clear" w:color="auto" w:fill="auto"/>
          </w:tcPr>
          <w:p w14:paraId="589D1442" w14:textId="77777777" w:rsidR="002E3587" w:rsidRPr="00074B79" w:rsidRDefault="002E3587" w:rsidP="00074B79">
            <w:pPr>
              <w:spacing w:after="0"/>
              <w:jc w:val="center"/>
              <w:rPr>
                <w:sz w:val="20"/>
              </w:rPr>
            </w:pPr>
            <w:r w:rsidRPr="00074B79">
              <w:rPr>
                <w:sz w:val="20"/>
              </w:rPr>
              <w:t>Vorname</w:t>
            </w:r>
          </w:p>
        </w:tc>
        <w:tc>
          <w:tcPr>
            <w:tcW w:w="567" w:type="dxa"/>
            <w:shd w:val="clear" w:color="auto" w:fill="auto"/>
          </w:tcPr>
          <w:p w14:paraId="1D1F0F61" w14:textId="77777777" w:rsidR="002E3587" w:rsidRPr="00074B79" w:rsidRDefault="002E3587" w:rsidP="00074B79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8" w:space="0" w:color="0000FF"/>
            </w:tcBorders>
            <w:shd w:val="clear" w:color="auto" w:fill="auto"/>
          </w:tcPr>
          <w:p w14:paraId="4B9DC930" w14:textId="77777777" w:rsidR="002E3587" w:rsidRPr="00074B79" w:rsidRDefault="002E3587" w:rsidP="00074B79">
            <w:pPr>
              <w:spacing w:after="0"/>
              <w:jc w:val="center"/>
              <w:rPr>
                <w:sz w:val="20"/>
              </w:rPr>
            </w:pPr>
            <w:proofErr w:type="spellStart"/>
            <w:r w:rsidRPr="00074B79">
              <w:rPr>
                <w:sz w:val="20"/>
              </w:rPr>
              <w:t>GebDat</w:t>
            </w:r>
            <w:proofErr w:type="spellEnd"/>
          </w:p>
        </w:tc>
      </w:tr>
    </w:tbl>
    <w:p w14:paraId="0299586A" w14:textId="416B4162" w:rsidR="002E3587" w:rsidRPr="00131F8D" w:rsidRDefault="002E3587" w:rsidP="002E3587">
      <w:pPr>
        <w:spacing w:after="0"/>
        <w:rPr>
          <w:sz w:val="40"/>
          <w:szCs w:val="4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51"/>
        <w:gridCol w:w="567"/>
        <w:gridCol w:w="2835"/>
        <w:gridCol w:w="567"/>
        <w:gridCol w:w="3685"/>
      </w:tblGrid>
      <w:tr w:rsidR="00074B79" w:rsidRPr="00E9246E" w14:paraId="6A8F1AD3" w14:textId="77777777" w:rsidTr="00074B79">
        <w:trPr>
          <w:trHeight w:val="567"/>
        </w:trPr>
        <w:tc>
          <w:tcPr>
            <w:tcW w:w="2551" w:type="dxa"/>
            <w:tcBorders>
              <w:bottom w:val="single" w:sz="8" w:space="0" w:color="0000FF"/>
            </w:tcBorders>
            <w:shd w:val="clear" w:color="auto" w:fill="auto"/>
            <w:vAlign w:val="center"/>
          </w:tcPr>
          <w:p w14:paraId="15C44D6F" w14:textId="77777777" w:rsidR="002E3587" w:rsidRPr="00074B79" w:rsidRDefault="002E3587" w:rsidP="00074B79">
            <w:pPr>
              <w:spacing w:after="0"/>
              <w:jc w:val="center"/>
              <w:rPr>
                <w:i/>
                <w:iCs/>
                <w:color w:val="0000FF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6DB4B81" w14:textId="77777777" w:rsidR="002E3587" w:rsidRPr="00074B79" w:rsidRDefault="002E3587" w:rsidP="00074B79">
            <w:pPr>
              <w:spacing w:after="0"/>
              <w:jc w:val="center"/>
              <w:rPr>
                <w:i/>
                <w:iCs/>
                <w:color w:val="0000FF"/>
                <w:sz w:val="28"/>
                <w:szCs w:val="28"/>
              </w:rPr>
            </w:pPr>
          </w:p>
        </w:tc>
        <w:tc>
          <w:tcPr>
            <w:tcW w:w="2835" w:type="dxa"/>
            <w:tcBorders>
              <w:bottom w:val="single" w:sz="8" w:space="0" w:color="0000FF"/>
            </w:tcBorders>
            <w:shd w:val="clear" w:color="auto" w:fill="auto"/>
            <w:vAlign w:val="center"/>
          </w:tcPr>
          <w:p w14:paraId="45EC65D6" w14:textId="77777777" w:rsidR="002E3587" w:rsidRPr="00074B79" w:rsidRDefault="002E3587" w:rsidP="00074B79">
            <w:pPr>
              <w:spacing w:after="0"/>
              <w:jc w:val="center"/>
              <w:rPr>
                <w:i/>
                <w:iCs/>
                <w:color w:val="0000FF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0B91A5" w14:textId="77777777" w:rsidR="002E3587" w:rsidRPr="00074B79" w:rsidRDefault="002E3587" w:rsidP="00074B79">
            <w:pPr>
              <w:spacing w:after="0"/>
              <w:jc w:val="center"/>
              <w:rPr>
                <w:i/>
                <w:iCs/>
                <w:color w:val="0000FF"/>
                <w:sz w:val="28"/>
                <w:szCs w:val="28"/>
              </w:rPr>
            </w:pPr>
          </w:p>
        </w:tc>
        <w:tc>
          <w:tcPr>
            <w:tcW w:w="3685" w:type="dxa"/>
            <w:tcBorders>
              <w:bottom w:val="single" w:sz="8" w:space="0" w:color="0000FF"/>
            </w:tcBorders>
            <w:shd w:val="clear" w:color="auto" w:fill="auto"/>
            <w:vAlign w:val="center"/>
          </w:tcPr>
          <w:p w14:paraId="6BDF24AE" w14:textId="77777777" w:rsidR="002E3587" w:rsidRPr="00074B79" w:rsidRDefault="002E3587" w:rsidP="00074B79">
            <w:pPr>
              <w:spacing w:after="0"/>
              <w:jc w:val="center"/>
              <w:rPr>
                <w:i/>
                <w:iCs/>
                <w:color w:val="0000FF"/>
                <w:sz w:val="28"/>
                <w:szCs w:val="28"/>
              </w:rPr>
            </w:pPr>
          </w:p>
        </w:tc>
      </w:tr>
      <w:tr w:rsidR="00074B79" w:rsidRPr="00B67A29" w14:paraId="58AE2AA1" w14:textId="77777777" w:rsidTr="00074B79">
        <w:tc>
          <w:tcPr>
            <w:tcW w:w="2551" w:type="dxa"/>
            <w:tcBorders>
              <w:top w:val="single" w:sz="8" w:space="0" w:color="0000FF"/>
            </w:tcBorders>
            <w:shd w:val="clear" w:color="auto" w:fill="auto"/>
          </w:tcPr>
          <w:p w14:paraId="0F04F4FC" w14:textId="5BC3266F" w:rsidR="002E3587" w:rsidRPr="00074B79" w:rsidRDefault="002E3587" w:rsidP="00074B79">
            <w:pPr>
              <w:spacing w:after="0"/>
              <w:jc w:val="center"/>
              <w:rPr>
                <w:sz w:val="20"/>
              </w:rPr>
            </w:pPr>
            <w:r w:rsidRPr="00074B79">
              <w:rPr>
                <w:sz w:val="20"/>
              </w:rPr>
              <w:t>Telefon</w:t>
            </w:r>
          </w:p>
        </w:tc>
        <w:tc>
          <w:tcPr>
            <w:tcW w:w="567" w:type="dxa"/>
            <w:shd w:val="clear" w:color="auto" w:fill="auto"/>
          </w:tcPr>
          <w:p w14:paraId="4C372357" w14:textId="77777777" w:rsidR="002E3587" w:rsidRPr="00074B79" w:rsidRDefault="002E3587" w:rsidP="00074B79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0000FF"/>
            </w:tcBorders>
            <w:shd w:val="clear" w:color="auto" w:fill="auto"/>
          </w:tcPr>
          <w:p w14:paraId="7A53987E" w14:textId="5A27465A" w:rsidR="002E3587" w:rsidRPr="00074B79" w:rsidRDefault="002E3587" w:rsidP="00074B79">
            <w:pPr>
              <w:spacing w:after="0"/>
              <w:jc w:val="center"/>
              <w:rPr>
                <w:sz w:val="20"/>
              </w:rPr>
            </w:pPr>
            <w:r w:rsidRPr="00074B79">
              <w:rPr>
                <w:sz w:val="20"/>
              </w:rPr>
              <w:t>Mobil</w:t>
            </w:r>
          </w:p>
        </w:tc>
        <w:tc>
          <w:tcPr>
            <w:tcW w:w="567" w:type="dxa"/>
            <w:shd w:val="clear" w:color="auto" w:fill="auto"/>
          </w:tcPr>
          <w:p w14:paraId="740E1C72" w14:textId="77777777" w:rsidR="002E3587" w:rsidRPr="00074B79" w:rsidRDefault="002E3587" w:rsidP="00074B79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8" w:space="0" w:color="0000FF"/>
            </w:tcBorders>
            <w:shd w:val="clear" w:color="auto" w:fill="auto"/>
          </w:tcPr>
          <w:p w14:paraId="5C663939" w14:textId="3C6658C0" w:rsidR="002E3587" w:rsidRPr="00074B79" w:rsidRDefault="002E3587" w:rsidP="00074B79">
            <w:pPr>
              <w:spacing w:after="0"/>
              <w:jc w:val="center"/>
              <w:rPr>
                <w:sz w:val="20"/>
              </w:rPr>
            </w:pPr>
            <w:r w:rsidRPr="00074B79">
              <w:rPr>
                <w:sz w:val="20"/>
              </w:rPr>
              <w:t>E-Mailadresse</w:t>
            </w:r>
          </w:p>
        </w:tc>
      </w:tr>
    </w:tbl>
    <w:p w14:paraId="4AB82731" w14:textId="113C815D" w:rsidR="002E3587" w:rsidRPr="00131F8D" w:rsidRDefault="002E3587" w:rsidP="002E3587">
      <w:pPr>
        <w:spacing w:after="0"/>
        <w:rPr>
          <w:sz w:val="40"/>
          <w:szCs w:val="40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3969"/>
        <w:gridCol w:w="567"/>
        <w:gridCol w:w="1701"/>
        <w:gridCol w:w="567"/>
        <w:gridCol w:w="3402"/>
      </w:tblGrid>
      <w:tr w:rsidR="00074B79" w:rsidRPr="00E9246E" w14:paraId="748C5799" w14:textId="77777777" w:rsidTr="00074B79">
        <w:trPr>
          <w:trHeight w:val="567"/>
        </w:trPr>
        <w:tc>
          <w:tcPr>
            <w:tcW w:w="3969" w:type="dxa"/>
            <w:tcBorders>
              <w:bottom w:val="single" w:sz="8" w:space="0" w:color="0000FF"/>
            </w:tcBorders>
            <w:shd w:val="clear" w:color="auto" w:fill="auto"/>
            <w:vAlign w:val="center"/>
          </w:tcPr>
          <w:p w14:paraId="4C3DEB75" w14:textId="77777777" w:rsidR="006F4362" w:rsidRPr="00074B79" w:rsidRDefault="006F4362" w:rsidP="00074B79">
            <w:pPr>
              <w:spacing w:after="0"/>
              <w:jc w:val="center"/>
              <w:rPr>
                <w:i/>
                <w:iCs/>
                <w:color w:val="0000FF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E7ECA55" w14:textId="77777777" w:rsidR="006F4362" w:rsidRPr="00074B79" w:rsidRDefault="006F4362" w:rsidP="00074B79">
            <w:pPr>
              <w:spacing w:after="0"/>
              <w:jc w:val="center"/>
              <w:rPr>
                <w:i/>
                <w:iCs/>
                <w:color w:val="0000FF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8" w:space="0" w:color="0000FF"/>
            </w:tcBorders>
            <w:shd w:val="clear" w:color="auto" w:fill="auto"/>
            <w:vAlign w:val="center"/>
          </w:tcPr>
          <w:p w14:paraId="61250F1F" w14:textId="4F72A7D3" w:rsidR="006F4362" w:rsidRPr="00074B79" w:rsidRDefault="006F4362" w:rsidP="00074B79">
            <w:pPr>
              <w:spacing w:after="0"/>
              <w:jc w:val="center"/>
              <w:rPr>
                <w:i/>
                <w:iCs/>
                <w:color w:val="0000FF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5C1F5FF" w14:textId="77777777" w:rsidR="006F4362" w:rsidRPr="00074B79" w:rsidRDefault="006F4362" w:rsidP="00074B79">
            <w:pPr>
              <w:spacing w:after="0"/>
              <w:jc w:val="center"/>
              <w:rPr>
                <w:i/>
                <w:iCs/>
                <w:color w:val="0000FF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8" w:space="0" w:color="0000FF"/>
            </w:tcBorders>
            <w:shd w:val="clear" w:color="auto" w:fill="auto"/>
            <w:vAlign w:val="center"/>
          </w:tcPr>
          <w:p w14:paraId="5D071A64" w14:textId="77777777" w:rsidR="006F4362" w:rsidRPr="00074B79" w:rsidRDefault="006F4362" w:rsidP="00074B79">
            <w:pPr>
              <w:spacing w:after="0"/>
              <w:jc w:val="center"/>
              <w:rPr>
                <w:i/>
                <w:iCs/>
                <w:color w:val="0000FF"/>
                <w:sz w:val="28"/>
                <w:szCs w:val="28"/>
              </w:rPr>
            </w:pPr>
          </w:p>
        </w:tc>
      </w:tr>
      <w:tr w:rsidR="00074B79" w:rsidRPr="00B67A29" w14:paraId="5532A443" w14:textId="77777777" w:rsidTr="00074B79">
        <w:tc>
          <w:tcPr>
            <w:tcW w:w="3969" w:type="dxa"/>
            <w:tcBorders>
              <w:top w:val="single" w:sz="8" w:space="0" w:color="0000FF"/>
            </w:tcBorders>
            <w:shd w:val="clear" w:color="auto" w:fill="auto"/>
          </w:tcPr>
          <w:p w14:paraId="470990A7" w14:textId="3718DA12" w:rsidR="006F4362" w:rsidRPr="00074B79" w:rsidRDefault="006F4362" w:rsidP="00074B79">
            <w:pPr>
              <w:spacing w:after="0"/>
              <w:jc w:val="center"/>
              <w:rPr>
                <w:sz w:val="20"/>
              </w:rPr>
            </w:pPr>
            <w:r w:rsidRPr="00074B79">
              <w:rPr>
                <w:sz w:val="20"/>
              </w:rPr>
              <w:t>Straße</w:t>
            </w:r>
          </w:p>
        </w:tc>
        <w:tc>
          <w:tcPr>
            <w:tcW w:w="567" w:type="dxa"/>
            <w:shd w:val="clear" w:color="auto" w:fill="auto"/>
          </w:tcPr>
          <w:p w14:paraId="54FF2B1C" w14:textId="77777777" w:rsidR="006F4362" w:rsidRPr="00074B79" w:rsidRDefault="006F4362" w:rsidP="00074B79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8" w:space="0" w:color="0000FF"/>
            </w:tcBorders>
            <w:shd w:val="clear" w:color="auto" w:fill="auto"/>
          </w:tcPr>
          <w:p w14:paraId="5C25C635" w14:textId="607AA41D" w:rsidR="006F4362" w:rsidRPr="00074B79" w:rsidRDefault="006F4362" w:rsidP="00074B79">
            <w:pPr>
              <w:spacing w:after="0"/>
              <w:jc w:val="center"/>
              <w:rPr>
                <w:sz w:val="20"/>
              </w:rPr>
            </w:pPr>
            <w:r w:rsidRPr="00074B79">
              <w:rPr>
                <w:sz w:val="20"/>
              </w:rPr>
              <w:t>PLZ</w:t>
            </w:r>
          </w:p>
        </w:tc>
        <w:tc>
          <w:tcPr>
            <w:tcW w:w="567" w:type="dxa"/>
            <w:shd w:val="clear" w:color="auto" w:fill="auto"/>
          </w:tcPr>
          <w:p w14:paraId="3031D4D1" w14:textId="77777777" w:rsidR="006F4362" w:rsidRPr="00074B79" w:rsidRDefault="006F4362" w:rsidP="00074B79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3402" w:type="dxa"/>
            <w:tcBorders>
              <w:top w:val="single" w:sz="8" w:space="0" w:color="0000FF"/>
            </w:tcBorders>
            <w:shd w:val="clear" w:color="auto" w:fill="auto"/>
          </w:tcPr>
          <w:p w14:paraId="02BE2F8B" w14:textId="056B9036" w:rsidR="006F4362" w:rsidRPr="00074B79" w:rsidRDefault="006F4362" w:rsidP="00074B79">
            <w:pPr>
              <w:spacing w:after="0"/>
              <w:jc w:val="center"/>
              <w:rPr>
                <w:sz w:val="20"/>
              </w:rPr>
            </w:pPr>
            <w:r w:rsidRPr="00074B79">
              <w:rPr>
                <w:sz w:val="20"/>
              </w:rPr>
              <w:t>Wohnort</w:t>
            </w:r>
          </w:p>
        </w:tc>
      </w:tr>
    </w:tbl>
    <w:p w14:paraId="15D3F512" w14:textId="77777777" w:rsidR="00131F8D" w:rsidRPr="00131F8D" w:rsidRDefault="00131F8D" w:rsidP="002E3587">
      <w:pPr>
        <w:rPr>
          <w:sz w:val="40"/>
          <w:szCs w:val="40"/>
        </w:rPr>
      </w:pPr>
    </w:p>
    <w:p w14:paraId="593B78EB" w14:textId="4CA40AAA" w:rsidR="002E3587" w:rsidRDefault="002E3587" w:rsidP="002E3587">
      <w:pPr>
        <w:rPr>
          <w:sz w:val="24"/>
          <w:szCs w:val="24"/>
        </w:rPr>
      </w:pPr>
      <w:r w:rsidRPr="002E3587">
        <w:rPr>
          <w:sz w:val="24"/>
          <w:szCs w:val="24"/>
        </w:rPr>
        <w:t xml:space="preserve">Der neue Vereinspostempfänger ist angehalten die Post und E-Mail vom Schützenkreis und Förderverein </w:t>
      </w:r>
      <w:r w:rsidR="00B678D4">
        <w:rPr>
          <w:sz w:val="24"/>
          <w:szCs w:val="24"/>
        </w:rPr>
        <w:t xml:space="preserve">des Schützenkreises </w:t>
      </w:r>
      <w:r w:rsidRPr="002E3587">
        <w:rPr>
          <w:sz w:val="24"/>
          <w:szCs w:val="24"/>
        </w:rPr>
        <w:t>vereinsintern weiterzuleiten.</w:t>
      </w:r>
    </w:p>
    <w:p w14:paraId="67F0A23E" w14:textId="5006AB20" w:rsidR="002E3587" w:rsidRDefault="002E3587" w:rsidP="002E358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Er </w:t>
      </w:r>
      <w:r w:rsidRPr="00B678D4">
        <w:rPr>
          <w:b/>
          <w:bCs/>
          <w:sz w:val="24"/>
          <w:szCs w:val="24"/>
          <w:u w:val="single"/>
        </w:rPr>
        <w:t>muss</w:t>
      </w:r>
      <w:r>
        <w:rPr>
          <w:sz w:val="24"/>
          <w:szCs w:val="24"/>
        </w:rPr>
        <w:t xml:space="preserve"> mit der Datenschutzordnung des Schützenkreises einverstanden sein! Die Datenschutzordnung des Schützenkreises ist auf der Homepage des Schützenkreises </w:t>
      </w:r>
      <w:hyperlink r:id="rId8" w:history="1">
        <w:r w:rsidRPr="001C2088">
          <w:rPr>
            <w:rStyle w:val="Hyperlink"/>
            <w:sz w:val="24"/>
            <w:szCs w:val="24"/>
          </w:rPr>
          <w:t>www.sk4100.de</w:t>
        </w:r>
      </w:hyperlink>
      <w:r>
        <w:rPr>
          <w:sz w:val="24"/>
          <w:szCs w:val="24"/>
        </w:rPr>
        <w:t xml:space="preserve"> einzusehen und kann auch heruntergeladen werden. Zu beachten ist das Kapitel </w:t>
      </w:r>
      <w:r w:rsidR="004602A2" w:rsidRPr="004602A2">
        <w:rPr>
          <w:rFonts w:cs="Arial"/>
          <w:sz w:val="24"/>
          <w:szCs w:val="24"/>
        </w:rPr>
        <w:t>»</w:t>
      </w:r>
      <w:r>
        <w:rPr>
          <w:sz w:val="24"/>
          <w:szCs w:val="24"/>
        </w:rPr>
        <w:t>2. Grundsätzliches</w:t>
      </w:r>
      <w:r w:rsidR="004602A2" w:rsidRPr="004602A2">
        <w:rPr>
          <w:rFonts w:cs="Arial"/>
          <w:sz w:val="24"/>
          <w:szCs w:val="24"/>
        </w:rPr>
        <w:t>«</w:t>
      </w:r>
      <w:r>
        <w:rPr>
          <w:sz w:val="24"/>
          <w:szCs w:val="24"/>
        </w:rPr>
        <w:t xml:space="preserve"> </w:t>
      </w:r>
      <w:r w:rsidR="004602A2">
        <w:rPr>
          <w:sz w:val="24"/>
          <w:szCs w:val="24"/>
        </w:rPr>
        <w:t>u</w:t>
      </w:r>
      <w:r w:rsidR="000573F2">
        <w:rPr>
          <w:sz w:val="24"/>
          <w:szCs w:val="24"/>
        </w:rPr>
        <w:t xml:space="preserve">nd Kap. </w:t>
      </w:r>
      <w:r w:rsidR="004602A2" w:rsidRPr="004602A2">
        <w:rPr>
          <w:rFonts w:cs="Arial"/>
          <w:sz w:val="24"/>
          <w:szCs w:val="24"/>
        </w:rPr>
        <w:t>»</w:t>
      </w:r>
      <w:r w:rsidR="000573F2">
        <w:rPr>
          <w:sz w:val="24"/>
          <w:szCs w:val="24"/>
        </w:rPr>
        <w:t xml:space="preserve">5.1. </w:t>
      </w:r>
      <w:r w:rsidR="004602A2" w:rsidRPr="004602A2">
        <w:rPr>
          <w:rFonts w:ascii="Arial-BoldMT" w:hAnsi="Arial-BoldMT" w:cs="Arial-BoldMT"/>
          <w:sz w:val="24"/>
          <w:szCs w:val="24"/>
        </w:rPr>
        <w:t>Liste der Vereinspostempf</w:t>
      </w:r>
      <w:r w:rsidR="004602A2">
        <w:rPr>
          <w:rFonts w:ascii="Arial-BoldMT" w:hAnsi="Arial-BoldMT" w:cs="Arial-BoldMT"/>
          <w:sz w:val="24"/>
          <w:szCs w:val="24"/>
        </w:rPr>
        <w:t>ä</w:t>
      </w:r>
      <w:r w:rsidR="004602A2" w:rsidRPr="004602A2">
        <w:rPr>
          <w:rFonts w:ascii="Arial-BoldMT" w:hAnsi="Arial-BoldMT" w:cs="Arial-BoldMT"/>
          <w:sz w:val="24"/>
          <w:szCs w:val="24"/>
        </w:rPr>
        <w:t>nger der Vereine</w:t>
      </w:r>
      <w:r w:rsidR="004602A2" w:rsidRPr="004602A2">
        <w:rPr>
          <w:rFonts w:ascii="Arial-BoldMT" w:hAnsi="Arial-BoldMT" w:cs="Arial"/>
          <w:sz w:val="24"/>
          <w:szCs w:val="24"/>
        </w:rPr>
        <w:t>«</w:t>
      </w:r>
      <w:r w:rsidR="004602A2">
        <w:rPr>
          <w:sz w:val="24"/>
          <w:szCs w:val="24"/>
        </w:rPr>
        <w:t>.</w:t>
      </w:r>
    </w:p>
    <w:p w14:paraId="764DD3F8" w14:textId="65C5785B" w:rsidR="000573F2" w:rsidRDefault="000573F2" w:rsidP="002E3587">
      <w:pPr>
        <w:spacing w:after="0"/>
        <w:rPr>
          <w:sz w:val="60"/>
          <w:szCs w:val="60"/>
        </w:rPr>
      </w:pPr>
    </w:p>
    <w:p w14:paraId="63A715CB" w14:textId="77777777" w:rsidR="00131F8D" w:rsidRPr="00131F8D" w:rsidRDefault="00131F8D" w:rsidP="002E3587">
      <w:pPr>
        <w:spacing w:after="0"/>
        <w:rPr>
          <w:sz w:val="60"/>
          <w:szCs w:val="6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35"/>
        <w:gridCol w:w="1134"/>
        <w:gridCol w:w="4535"/>
      </w:tblGrid>
      <w:tr w:rsidR="00074B79" w14:paraId="2B462B0C" w14:textId="77777777" w:rsidTr="00074B79">
        <w:trPr>
          <w:trHeight w:val="567"/>
        </w:trPr>
        <w:tc>
          <w:tcPr>
            <w:tcW w:w="4535" w:type="dxa"/>
            <w:tcBorders>
              <w:bottom w:val="single" w:sz="8" w:space="0" w:color="0000FF"/>
            </w:tcBorders>
            <w:shd w:val="clear" w:color="auto" w:fill="auto"/>
            <w:vAlign w:val="center"/>
          </w:tcPr>
          <w:p w14:paraId="35B9A620" w14:textId="77777777" w:rsidR="00131F8D" w:rsidRPr="00074B79" w:rsidRDefault="00131F8D" w:rsidP="00074B79">
            <w:pPr>
              <w:spacing w:after="0"/>
              <w:jc w:val="center"/>
              <w:rPr>
                <w:i/>
                <w:iCs/>
                <w:color w:val="0000FF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E26FB2F" w14:textId="77777777" w:rsidR="00131F8D" w:rsidRPr="00074B79" w:rsidRDefault="00131F8D" w:rsidP="00074B79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535" w:type="dxa"/>
            <w:tcBorders>
              <w:bottom w:val="single" w:sz="8" w:space="0" w:color="0000FF"/>
            </w:tcBorders>
            <w:shd w:val="clear" w:color="auto" w:fill="auto"/>
            <w:vAlign w:val="center"/>
          </w:tcPr>
          <w:p w14:paraId="287F0095" w14:textId="77777777" w:rsidR="00131F8D" w:rsidRPr="00074B79" w:rsidRDefault="00131F8D" w:rsidP="00074B79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074B79" w:rsidRPr="00131F8D" w14:paraId="299DCEDA" w14:textId="77777777" w:rsidTr="00074B79">
        <w:tc>
          <w:tcPr>
            <w:tcW w:w="4535" w:type="dxa"/>
            <w:tcBorders>
              <w:top w:val="single" w:sz="8" w:space="0" w:color="0000FF"/>
            </w:tcBorders>
            <w:shd w:val="clear" w:color="auto" w:fill="auto"/>
          </w:tcPr>
          <w:p w14:paraId="3DEE39CF" w14:textId="7C106DDE" w:rsidR="00131F8D" w:rsidRPr="00074B79" w:rsidRDefault="00131F8D" w:rsidP="00074B79">
            <w:pPr>
              <w:spacing w:after="0"/>
              <w:jc w:val="center"/>
              <w:rPr>
                <w:sz w:val="20"/>
              </w:rPr>
            </w:pPr>
            <w:r w:rsidRPr="00074B79">
              <w:rPr>
                <w:sz w:val="20"/>
              </w:rPr>
              <w:t>Ort, Datum</w:t>
            </w:r>
          </w:p>
        </w:tc>
        <w:tc>
          <w:tcPr>
            <w:tcW w:w="1134" w:type="dxa"/>
            <w:shd w:val="clear" w:color="auto" w:fill="auto"/>
          </w:tcPr>
          <w:p w14:paraId="772C9ADB" w14:textId="77777777" w:rsidR="00131F8D" w:rsidRPr="00074B79" w:rsidRDefault="00131F8D" w:rsidP="00074B79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4535" w:type="dxa"/>
            <w:tcBorders>
              <w:top w:val="single" w:sz="8" w:space="0" w:color="0000FF"/>
            </w:tcBorders>
            <w:shd w:val="clear" w:color="auto" w:fill="auto"/>
          </w:tcPr>
          <w:p w14:paraId="053DA98A" w14:textId="4E87CEF0" w:rsidR="00131F8D" w:rsidRPr="00074B79" w:rsidRDefault="00131F8D" w:rsidP="00074B79">
            <w:pPr>
              <w:spacing w:after="0"/>
              <w:jc w:val="center"/>
              <w:rPr>
                <w:sz w:val="20"/>
              </w:rPr>
            </w:pPr>
            <w:r w:rsidRPr="00074B79">
              <w:rPr>
                <w:sz w:val="20"/>
              </w:rPr>
              <w:t>Unterschrift Vereinsvorsitz</w:t>
            </w:r>
          </w:p>
        </w:tc>
      </w:tr>
    </w:tbl>
    <w:p w14:paraId="2FEE4AB5" w14:textId="77777777" w:rsidR="000573F2" w:rsidRPr="002E3587" w:rsidRDefault="000573F2" w:rsidP="002E3587">
      <w:pPr>
        <w:spacing w:after="0"/>
        <w:rPr>
          <w:sz w:val="24"/>
          <w:szCs w:val="24"/>
        </w:rPr>
      </w:pPr>
    </w:p>
    <w:sectPr w:rsidR="000573F2" w:rsidRPr="002E3587" w:rsidSect="00757676">
      <w:headerReference w:type="default" r:id="rId9"/>
      <w:footerReference w:type="default" r:id="rId10"/>
      <w:pgSz w:w="11906" w:h="16838" w:code="9"/>
      <w:pgMar w:top="1985" w:right="567" w:bottom="1134" w:left="1134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B670E" w14:textId="77777777" w:rsidR="00074B79" w:rsidRDefault="00074B79">
      <w:r>
        <w:separator/>
      </w:r>
    </w:p>
  </w:endnote>
  <w:endnote w:type="continuationSeparator" w:id="0">
    <w:p w14:paraId="74C3C4B3" w14:textId="77777777" w:rsidR="00074B79" w:rsidRDefault="00074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2" w:space="0" w:color="0000FF"/>
      </w:tblBorders>
      <w:tblLook w:val="01E0" w:firstRow="1" w:lastRow="1" w:firstColumn="1" w:lastColumn="1" w:noHBand="0" w:noVBand="0"/>
    </w:tblPr>
    <w:tblGrid>
      <w:gridCol w:w="3448"/>
      <w:gridCol w:w="3448"/>
      <w:gridCol w:w="3449"/>
    </w:tblGrid>
    <w:tr w:rsidR="00AD69AA" w14:paraId="44C91EA7" w14:textId="77777777" w:rsidTr="00635BF0">
      <w:tc>
        <w:tcPr>
          <w:tcW w:w="3448" w:type="dxa"/>
          <w:shd w:val="clear" w:color="auto" w:fill="auto"/>
        </w:tcPr>
        <w:p w14:paraId="2A99176C" w14:textId="2D59E517" w:rsidR="00AD69AA" w:rsidRPr="00D252C1" w:rsidRDefault="00AD69AA" w:rsidP="00D252C1">
          <w:pPr>
            <w:pStyle w:val="Fuzeile"/>
            <w:spacing w:after="0"/>
            <w:rPr>
              <w:sz w:val="16"/>
              <w:szCs w:val="16"/>
            </w:rPr>
          </w:pPr>
          <w:r w:rsidRPr="00D252C1">
            <w:rPr>
              <w:sz w:val="16"/>
              <w:szCs w:val="16"/>
            </w:rPr>
            <w:t xml:space="preserve">Dateiname: </w:t>
          </w:r>
          <w:r w:rsidRPr="00D252C1">
            <w:rPr>
              <w:sz w:val="16"/>
              <w:szCs w:val="16"/>
            </w:rPr>
            <w:fldChar w:fldCharType="begin"/>
          </w:r>
          <w:r w:rsidRPr="00D252C1">
            <w:rPr>
              <w:sz w:val="16"/>
              <w:szCs w:val="16"/>
            </w:rPr>
            <w:instrText xml:space="preserve"> FILENAME   \* MERGEFORMAT </w:instrText>
          </w:r>
          <w:r w:rsidRPr="00D252C1">
            <w:rPr>
              <w:sz w:val="16"/>
              <w:szCs w:val="16"/>
            </w:rPr>
            <w:fldChar w:fldCharType="separate"/>
          </w:r>
          <w:r w:rsidR="006F4362">
            <w:rPr>
              <w:noProof/>
              <w:sz w:val="16"/>
              <w:szCs w:val="16"/>
            </w:rPr>
            <w:t>2221-00</w:t>
          </w:r>
          <w:r w:rsidRPr="00D252C1">
            <w:rPr>
              <w:sz w:val="16"/>
              <w:szCs w:val="16"/>
            </w:rPr>
            <w:fldChar w:fldCharType="end"/>
          </w:r>
        </w:p>
      </w:tc>
      <w:tc>
        <w:tcPr>
          <w:tcW w:w="3448" w:type="dxa"/>
          <w:shd w:val="clear" w:color="auto" w:fill="auto"/>
        </w:tcPr>
        <w:p w14:paraId="4E2462CD" w14:textId="6D8EA07F" w:rsidR="00AD69AA" w:rsidRPr="00D252C1" w:rsidRDefault="00647B46" w:rsidP="00D252C1">
          <w:pPr>
            <w:pStyle w:val="Fuzeile"/>
            <w:spacing w:after="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gez. Burckhard Voigt</w:t>
          </w:r>
        </w:p>
      </w:tc>
      <w:tc>
        <w:tcPr>
          <w:tcW w:w="3449" w:type="dxa"/>
          <w:shd w:val="clear" w:color="auto" w:fill="auto"/>
        </w:tcPr>
        <w:p w14:paraId="64EF20C5" w14:textId="10985FB4" w:rsidR="00AD69AA" w:rsidRPr="00D252C1" w:rsidRDefault="00C34FC9" w:rsidP="00D252C1">
          <w:pPr>
            <w:pStyle w:val="Fuzeile"/>
            <w:spacing w:after="0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Stand</w:t>
          </w:r>
          <w:r w:rsidR="00647B46">
            <w:rPr>
              <w:sz w:val="16"/>
              <w:szCs w:val="16"/>
            </w:rPr>
            <w:t xml:space="preserve">: </w:t>
          </w:r>
          <w:r w:rsidR="00647B46">
            <w:rPr>
              <w:sz w:val="16"/>
              <w:szCs w:val="16"/>
            </w:rPr>
            <w:fldChar w:fldCharType="begin"/>
          </w:r>
          <w:r w:rsidR="00647B46">
            <w:rPr>
              <w:sz w:val="16"/>
              <w:szCs w:val="16"/>
            </w:rPr>
            <w:instrText xml:space="preserve"> SAVEDATE  \@ "dd.MM.yyyy"  \* MERGEFORMAT </w:instrText>
          </w:r>
          <w:r w:rsidR="00647B46">
            <w:rPr>
              <w:sz w:val="16"/>
              <w:szCs w:val="16"/>
            </w:rPr>
            <w:fldChar w:fldCharType="separate"/>
          </w:r>
          <w:r w:rsidR="00C15390">
            <w:rPr>
              <w:noProof/>
              <w:sz w:val="16"/>
              <w:szCs w:val="16"/>
            </w:rPr>
            <w:t>15.03.2025</w:t>
          </w:r>
          <w:r w:rsidR="00647B46">
            <w:rPr>
              <w:sz w:val="16"/>
              <w:szCs w:val="16"/>
            </w:rPr>
            <w:fldChar w:fldCharType="end"/>
          </w:r>
        </w:p>
      </w:tc>
    </w:tr>
  </w:tbl>
  <w:p w14:paraId="72A9B485" w14:textId="77777777" w:rsidR="00AD69AA" w:rsidRPr="00E52914" w:rsidRDefault="00AD69AA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28FF5" w14:textId="77777777" w:rsidR="00074B79" w:rsidRDefault="00074B79">
      <w:r>
        <w:separator/>
      </w:r>
    </w:p>
  </w:footnote>
  <w:footnote w:type="continuationSeparator" w:id="0">
    <w:p w14:paraId="3ECD4AB5" w14:textId="77777777" w:rsidR="00074B79" w:rsidRDefault="00074B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tblLayout w:type="fixed"/>
      <w:tblLook w:val="01E0" w:firstRow="1" w:lastRow="1" w:firstColumn="1" w:lastColumn="1" w:noHBand="0" w:noVBand="0"/>
    </w:tblPr>
    <w:tblGrid>
      <w:gridCol w:w="6520"/>
      <w:gridCol w:w="851"/>
      <w:gridCol w:w="851"/>
      <w:gridCol w:w="851"/>
      <w:gridCol w:w="1134"/>
    </w:tblGrid>
    <w:tr w:rsidR="003074E7" w:rsidRPr="00AD71AC" w14:paraId="6480DE42" w14:textId="77777777" w:rsidTr="0037147A">
      <w:tc>
        <w:tcPr>
          <w:tcW w:w="6520" w:type="dxa"/>
          <w:shd w:val="clear" w:color="auto" w:fill="008000"/>
          <w:vAlign w:val="center"/>
        </w:tcPr>
        <w:p w14:paraId="7C43C7C6" w14:textId="77777777" w:rsidR="003074E7" w:rsidRPr="00A54282" w:rsidRDefault="003074E7" w:rsidP="003074E7">
          <w:pPr>
            <w:pStyle w:val="Kopfzeile"/>
            <w:spacing w:after="0"/>
            <w:jc w:val="center"/>
            <w:rPr>
              <w:rFonts w:ascii="Arial Black" w:hAnsi="Arial Black"/>
              <w:color w:val="FFFFFF"/>
              <w:sz w:val="52"/>
              <w:szCs w:val="52"/>
            </w:rPr>
          </w:pPr>
          <w:r w:rsidRPr="00A54282">
            <w:rPr>
              <w:rFonts w:ascii="Arial Black" w:hAnsi="Arial Black"/>
              <w:color w:val="FFFFFF"/>
              <w:sz w:val="52"/>
              <w:szCs w:val="52"/>
            </w:rPr>
            <w:t>Schützenkreis Hagen</w:t>
          </w:r>
        </w:p>
      </w:tc>
      <w:tc>
        <w:tcPr>
          <w:tcW w:w="851" w:type="dxa"/>
          <w:shd w:val="clear" w:color="auto" w:fill="auto"/>
          <w:vAlign w:val="center"/>
        </w:tcPr>
        <w:p w14:paraId="4F53E17A" w14:textId="77777777" w:rsidR="003074E7" w:rsidRPr="00AD71AC" w:rsidRDefault="00C15390" w:rsidP="003074E7">
          <w:pPr>
            <w:pStyle w:val="Kopfzeile"/>
            <w:spacing w:after="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pict w14:anchorId="35AF63F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8pt;height:37.05pt">
                <v:imagedata r:id="rId1" o:title="Logo Schützenkreis"/>
              </v:shape>
            </w:pict>
          </w:r>
        </w:p>
      </w:tc>
      <w:tc>
        <w:tcPr>
          <w:tcW w:w="851" w:type="dxa"/>
          <w:shd w:val="clear" w:color="auto" w:fill="auto"/>
          <w:vAlign w:val="center"/>
        </w:tcPr>
        <w:p w14:paraId="5FFDEA8C" w14:textId="77777777" w:rsidR="003074E7" w:rsidRPr="00AD71AC" w:rsidRDefault="00C15390" w:rsidP="003074E7">
          <w:pPr>
            <w:pStyle w:val="Kopfzeile"/>
            <w:spacing w:after="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pict w14:anchorId="249B4EDB">
              <v:shape id="_x0000_i1026" type="#_x0000_t75" style="width:37.2pt;height:42.2pt">
                <v:imagedata r:id="rId2" o:title="Logo WSB"/>
              </v:shape>
            </w:pict>
          </w:r>
        </w:p>
      </w:tc>
      <w:tc>
        <w:tcPr>
          <w:tcW w:w="851" w:type="dxa"/>
          <w:shd w:val="clear" w:color="auto" w:fill="auto"/>
          <w:vAlign w:val="center"/>
        </w:tcPr>
        <w:p w14:paraId="2B1BE5E9" w14:textId="77777777" w:rsidR="003074E7" w:rsidRPr="00AD71AC" w:rsidRDefault="00074B79" w:rsidP="003074E7">
          <w:pPr>
            <w:pStyle w:val="Kopfzeile"/>
            <w:spacing w:after="0"/>
            <w:jc w:val="left"/>
            <w:rPr>
              <w:sz w:val="16"/>
              <w:szCs w:val="16"/>
            </w:rPr>
          </w:pPr>
          <w:r>
            <w:rPr>
              <w:sz w:val="16"/>
              <w:szCs w:val="16"/>
            </w:rPr>
            <w:pict w14:anchorId="752CE3A6">
              <v:shape id="_x0000_i1027" type="#_x0000_t75" style="width:34.05pt;height:24pt">
                <v:imagedata r:id="rId3" o:title="Logo DSB"/>
              </v:shape>
            </w:pict>
          </w:r>
        </w:p>
      </w:tc>
      <w:tc>
        <w:tcPr>
          <w:tcW w:w="1134" w:type="dxa"/>
          <w:shd w:val="clear" w:color="auto" w:fill="008000"/>
          <w:vAlign w:val="center"/>
        </w:tcPr>
        <w:p w14:paraId="684FE872" w14:textId="77777777" w:rsidR="003074E7" w:rsidRPr="00A54282" w:rsidRDefault="003074E7" w:rsidP="0037147A">
          <w:pPr>
            <w:pStyle w:val="Kopfzeile"/>
            <w:spacing w:after="0"/>
            <w:jc w:val="right"/>
            <w:rPr>
              <w:rStyle w:val="Seitenzahl"/>
              <w:color w:val="FFFFFF"/>
              <w:sz w:val="20"/>
            </w:rPr>
          </w:pPr>
          <w:r w:rsidRPr="00A54282">
            <w:rPr>
              <w:color w:val="FFFFFF"/>
              <w:sz w:val="20"/>
            </w:rPr>
            <w:t xml:space="preserve">Seite: </w:t>
          </w:r>
          <w:r w:rsidRPr="00A54282">
            <w:rPr>
              <w:rStyle w:val="Seitenzahl"/>
              <w:color w:val="FFFFFF"/>
              <w:sz w:val="20"/>
            </w:rPr>
            <w:fldChar w:fldCharType="begin"/>
          </w:r>
          <w:r w:rsidRPr="00A54282">
            <w:rPr>
              <w:rStyle w:val="Seitenzahl"/>
              <w:color w:val="FFFFFF"/>
              <w:sz w:val="20"/>
            </w:rPr>
            <w:instrText xml:space="preserve"> PAGE </w:instrText>
          </w:r>
          <w:r w:rsidRPr="00A54282">
            <w:rPr>
              <w:rStyle w:val="Seitenzahl"/>
              <w:color w:val="FFFFFF"/>
              <w:sz w:val="20"/>
            </w:rPr>
            <w:fldChar w:fldCharType="separate"/>
          </w:r>
          <w:r w:rsidRPr="00A54282">
            <w:rPr>
              <w:rStyle w:val="Seitenzahl"/>
              <w:color w:val="FFFFFF"/>
              <w:sz w:val="20"/>
            </w:rPr>
            <w:t>1</w:t>
          </w:r>
          <w:r w:rsidRPr="00A54282">
            <w:rPr>
              <w:rStyle w:val="Seitenzahl"/>
              <w:color w:val="FFFFFF"/>
              <w:sz w:val="20"/>
            </w:rPr>
            <w:fldChar w:fldCharType="end"/>
          </w:r>
        </w:p>
        <w:p w14:paraId="3D06AC08" w14:textId="774BB928" w:rsidR="0037147A" w:rsidRDefault="003074E7" w:rsidP="0037147A">
          <w:pPr>
            <w:pStyle w:val="Kopfzeile"/>
            <w:spacing w:before="60" w:after="60"/>
            <w:jc w:val="left"/>
            <w:rPr>
              <w:rStyle w:val="Seitenzahl"/>
              <w:color w:val="FFFFFF"/>
              <w:sz w:val="20"/>
            </w:rPr>
          </w:pPr>
          <w:r w:rsidRPr="00A54282">
            <w:rPr>
              <w:rStyle w:val="Seitenzahl"/>
              <w:color w:val="FFFFFF"/>
              <w:sz w:val="20"/>
            </w:rPr>
            <w:t>von</w:t>
          </w:r>
        </w:p>
        <w:p w14:paraId="5C953E38" w14:textId="65A99B00" w:rsidR="003074E7" w:rsidRPr="00A54282" w:rsidRDefault="003074E7" w:rsidP="0037147A">
          <w:pPr>
            <w:pStyle w:val="Kopfzeile"/>
            <w:spacing w:after="0"/>
            <w:jc w:val="right"/>
            <w:rPr>
              <w:color w:val="FFFFFF"/>
              <w:sz w:val="20"/>
            </w:rPr>
          </w:pPr>
          <w:r w:rsidRPr="00A54282">
            <w:rPr>
              <w:rStyle w:val="Seitenzahl"/>
              <w:color w:val="FFFFFF"/>
              <w:sz w:val="20"/>
            </w:rPr>
            <w:fldChar w:fldCharType="begin"/>
          </w:r>
          <w:r w:rsidRPr="00A54282">
            <w:rPr>
              <w:rStyle w:val="Seitenzahl"/>
              <w:color w:val="FFFFFF"/>
              <w:sz w:val="20"/>
            </w:rPr>
            <w:instrText xml:space="preserve"> NUMPAGES </w:instrText>
          </w:r>
          <w:r w:rsidRPr="00A54282">
            <w:rPr>
              <w:rStyle w:val="Seitenzahl"/>
              <w:color w:val="FFFFFF"/>
              <w:sz w:val="20"/>
            </w:rPr>
            <w:fldChar w:fldCharType="separate"/>
          </w:r>
          <w:r w:rsidRPr="00A54282">
            <w:rPr>
              <w:rStyle w:val="Seitenzahl"/>
              <w:color w:val="FFFFFF"/>
              <w:sz w:val="20"/>
            </w:rPr>
            <w:t>1</w:t>
          </w:r>
          <w:r w:rsidRPr="00A54282">
            <w:rPr>
              <w:rStyle w:val="Seitenzahl"/>
              <w:color w:val="FFFFFF"/>
              <w:sz w:val="20"/>
            </w:rPr>
            <w:fldChar w:fldCharType="end"/>
          </w:r>
          <w:r w:rsidR="0037147A">
            <w:rPr>
              <w:rStyle w:val="Seitenzahl"/>
              <w:color w:val="FFFFFF"/>
              <w:sz w:val="20"/>
            </w:rPr>
            <w:t xml:space="preserve"> Seiten</w:t>
          </w:r>
        </w:p>
      </w:tc>
    </w:tr>
  </w:tbl>
  <w:p w14:paraId="3EDB63BE" w14:textId="77777777" w:rsidR="003074E7" w:rsidRPr="003074E7" w:rsidRDefault="003074E7" w:rsidP="003074E7">
    <w:pPr>
      <w:pStyle w:val="Kopfzeile"/>
      <w:spacing w:before="40" w:after="0"/>
      <w:jc w:val="center"/>
      <w:rPr>
        <w:spacing w:val="10"/>
        <w:w w:val="110"/>
        <w:sz w:val="20"/>
      </w:rPr>
    </w:pPr>
    <w:r w:rsidRPr="003074E7">
      <w:rPr>
        <w:spacing w:val="10"/>
        <w:w w:val="110"/>
        <w:sz w:val="20"/>
      </w:rPr>
      <w:t xml:space="preserve">Schießsportzentrum Wehringhausen • Obere Rehstr. 4 • 58135 Hagen • </w:t>
    </w:r>
    <w:r w:rsidRPr="003074E7">
      <w:rPr>
        <w:spacing w:val="10"/>
        <w:w w:val="110"/>
        <w:sz w:val="20"/>
      </w:rPr>
      <w:sym w:font="Wingdings" w:char="F028"/>
    </w:r>
    <w:r w:rsidRPr="003074E7">
      <w:rPr>
        <w:spacing w:val="10"/>
        <w:w w:val="110"/>
        <w:sz w:val="20"/>
      </w:rPr>
      <w:t xml:space="preserve"> 02331/33 37 77</w:t>
    </w:r>
  </w:p>
  <w:p w14:paraId="018E3ABB" w14:textId="77777777" w:rsidR="003074E7" w:rsidRPr="003074E7" w:rsidRDefault="003074E7" w:rsidP="003074E7">
    <w:pPr>
      <w:pStyle w:val="Kopfzeile"/>
      <w:pBdr>
        <w:bottom w:val="single" w:sz="18" w:space="1" w:color="008000"/>
      </w:pBdr>
      <w:spacing w:after="0"/>
      <w:rPr>
        <w:sz w:val="2"/>
        <w:szCs w:val="2"/>
      </w:rPr>
    </w:pPr>
  </w:p>
  <w:p w14:paraId="486FCF15" w14:textId="77777777" w:rsidR="003074E7" w:rsidRDefault="003074E7" w:rsidP="003074E7">
    <w:pPr>
      <w:pStyle w:val="Kopfzeile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81660"/>
    <w:multiLevelType w:val="hybridMultilevel"/>
    <w:tmpl w:val="1FD478C0"/>
    <w:lvl w:ilvl="0" w:tplc="EB9C767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416729"/>
    <w:multiLevelType w:val="hybridMultilevel"/>
    <w:tmpl w:val="1AEE75E0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F767D1"/>
    <w:multiLevelType w:val="hybridMultilevel"/>
    <w:tmpl w:val="6A301D8C"/>
    <w:lvl w:ilvl="0" w:tplc="81AC4B3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A51508"/>
    <w:multiLevelType w:val="hybridMultilevel"/>
    <w:tmpl w:val="1E1C8210"/>
    <w:lvl w:ilvl="0" w:tplc="F7CCFE30">
      <w:start w:val="1"/>
      <w:numFmt w:val="bullet"/>
      <w:pStyle w:val="Aufzhlung"/>
      <w:lvlText w:val=""/>
      <w:lvlJc w:val="left"/>
      <w:pPr>
        <w:tabs>
          <w:tab w:val="num" w:pos="1531"/>
        </w:tabs>
        <w:ind w:left="1531" w:hanging="34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8833CF"/>
    <w:multiLevelType w:val="hybridMultilevel"/>
    <w:tmpl w:val="8CFC48A6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BD3B35"/>
    <w:multiLevelType w:val="hybridMultilevel"/>
    <w:tmpl w:val="4950D320"/>
    <w:lvl w:ilvl="0" w:tplc="EB9C767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005A5C"/>
    <w:multiLevelType w:val="multilevel"/>
    <w:tmpl w:val="CE1E10C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647"/>
        </w:tabs>
        <w:ind w:left="164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3302A4"/>
    <w:multiLevelType w:val="multilevel"/>
    <w:tmpl w:val="6D1C686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9657AB"/>
    <w:multiLevelType w:val="hybridMultilevel"/>
    <w:tmpl w:val="7A361012"/>
    <w:lvl w:ilvl="0" w:tplc="7EBC7972">
      <w:start w:val="1"/>
      <w:numFmt w:val="lowerLetter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C85EFF"/>
    <w:multiLevelType w:val="hybridMultilevel"/>
    <w:tmpl w:val="60D2BB86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493104"/>
    <w:multiLevelType w:val="hybridMultilevel"/>
    <w:tmpl w:val="AD365EB0"/>
    <w:lvl w:ilvl="0" w:tplc="81AC4B3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D783B5B"/>
    <w:multiLevelType w:val="hybridMultilevel"/>
    <w:tmpl w:val="6026F922"/>
    <w:lvl w:ilvl="0" w:tplc="E12CD8F6">
      <w:start w:val="1"/>
      <w:numFmt w:val="bullet"/>
      <w:pStyle w:val="Aufzhlungszeichen"/>
      <w:lvlText w:val=""/>
      <w:lvlJc w:val="left"/>
      <w:pPr>
        <w:tabs>
          <w:tab w:val="num" w:pos="794"/>
        </w:tabs>
        <w:ind w:left="794" w:hanging="227"/>
      </w:pPr>
      <w:rPr>
        <w:rFonts w:ascii="Wingdings" w:hAnsi="Wingdings" w:hint="default"/>
        <w:b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30B08"/>
    <w:multiLevelType w:val="hybridMultilevel"/>
    <w:tmpl w:val="A464FEB6"/>
    <w:lvl w:ilvl="0" w:tplc="7A30121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2A35F6"/>
    <w:multiLevelType w:val="hybridMultilevel"/>
    <w:tmpl w:val="97485344"/>
    <w:lvl w:ilvl="0" w:tplc="4866C280">
      <w:start w:val="1"/>
      <w:numFmt w:val="lowerLetter"/>
      <w:lvlText w:val="%1)"/>
      <w:lvlJc w:val="left"/>
      <w:pPr>
        <w:tabs>
          <w:tab w:val="num" w:pos="964"/>
        </w:tabs>
        <w:ind w:left="964" w:hanging="397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825017"/>
    <w:multiLevelType w:val="multilevel"/>
    <w:tmpl w:val="DECCE0A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E437A3A"/>
    <w:multiLevelType w:val="hybridMultilevel"/>
    <w:tmpl w:val="98FED628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07E04CB"/>
    <w:multiLevelType w:val="hybridMultilevel"/>
    <w:tmpl w:val="2D5EF3F2"/>
    <w:lvl w:ilvl="0" w:tplc="D79C1F8A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4027CA"/>
    <w:multiLevelType w:val="hybridMultilevel"/>
    <w:tmpl w:val="B09AB5EC"/>
    <w:lvl w:ilvl="0" w:tplc="4DBCA52A">
      <w:start w:val="1"/>
      <w:numFmt w:val="lowerLetter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EE3B1D"/>
    <w:multiLevelType w:val="hybridMultilevel"/>
    <w:tmpl w:val="311669F8"/>
    <w:lvl w:ilvl="0" w:tplc="6A56F78C">
      <w:start w:val="1"/>
      <w:numFmt w:val="decimal"/>
      <w:lvlText w:val="%1."/>
      <w:lvlJc w:val="left"/>
      <w:pPr>
        <w:tabs>
          <w:tab w:val="num" w:pos="1418"/>
        </w:tabs>
        <w:ind w:left="1418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543AF0"/>
    <w:multiLevelType w:val="hybridMultilevel"/>
    <w:tmpl w:val="6D1C6868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E904FBE"/>
    <w:multiLevelType w:val="hybridMultilevel"/>
    <w:tmpl w:val="DED08662"/>
    <w:lvl w:ilvl="0" w:tplc="81AC4B3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1E2634"/>
    <w:multiLevelType w:val="hybridMultilevel"/>
    <w:tmpl w:val="9BDE431A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FE85671"/>
    <w:multiLevelType w:val="hybridMultilevel"/>
    <w:tmpl w:val="CFE0716C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10C3DC8"/>
    <w:multiLevelType w:val="hybridMultilevel"/>
    <w:tmpl w:val="5700F51A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65D0FDE"/>
    <w:multiLevelType w:val="hybridMultilevel"/>
    <w:tmpl w:val="DD9AD690"/>
    <w:lvl w:ilvl="0" w:tplc="ADAC526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AEE440B"/>
    <w:multiLevelType w:val="hybridMultilevel"/>
    <w:tmpl w:val="75941E50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CB33DB9"/>
    <w:multiLevelType w:val="multilevel"/>
    <w:tmpl w:val="3C0E4A2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EC77406"/>
    <w:multiLevelType w:val="hybridMultilevel"/>
    <w:tmpl w:val="3C0E4A20"/>
    <w:lvl w:ilvl="0" w:tplc="9C9458B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69A085F8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2" w:tplc="7A301210">
      <w:start w:val="1"/>
      <w:numFmt w:val="decimal"/>
      <w:lvlText w:val="%3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2B834EE"/>
    <w:multiLevelType w:val="hybridMultilevel"/>
    <w:tmpl w:val="8FD67998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7C14256"/>
    <w:multiLevelType w:val="hybridMultilevel"/>
    <w:tmpl w:val="E6F4C6C2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80B5795"/>
    <w:multiLevelType w:val="hybridMultilevel"/>
    <w:tmpl w:val="AF4802D6"/>
    <w:lvl w:ilvl="0" w:tplc="4F1EA5D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8F91087"/>
    <w:multiLevelType w:val="hybridMultilevel"/>
    <w:tmpl w:val="5B543F70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B8C4063"/>
    <w:multiLevelType w:val="hybridMultilevel"/>
    <w:tmpl w:val="CC5A2A7A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3269F3"/>
    <w:multiLevelType w:val="hybridMultilevel"/>
    <w:tmpl w:val="DECCE0A0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03B7D2F"/>
    <w:multiLevelType w:val="multilevel"/>
    <w:tmpl w:val="FD7882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10D030F"/>
    <w:multiLevelType w:val="hybridMultilevel"/>
    <w:tmpl w:val="D4183CBA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6FE6CD9"/>
    <w:multiLevelType w:val="hybridMultilevel"/>
    <w:tmpl w:val="066830C6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7A042EE"/>
    <w:multiLevelType w:val="hybridMultilevel"/>
    <w:tmpl w:val="AB2AF904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90A6767"/>
    <w:multiLevelType w:val="hybridMultilevel"/>
    <w:tmpl w:val="63DEC5E8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E3E141C"/>
    <w:multiLevelType w:val="hybridMultilevel"/>
    <w:tmpl w:val="3E56F916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F7E0C17"/>
    <w:multiLevelType w:val="multilevel"/>
    <w:tmpl w:val="8CFC48A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FA72EF5"/>
    <w:multiLevelType w:val="hybridMultilevel"/>
    <w:tmpl w:val="72C2F7F6"/>
    <w:lvl w:ilvl="0" w:tplc="81AC4B3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1AE6845"/>
    <w:multiLevelType w:val="hybridMultilevel"/>
    <w:tmpl w:val="9B3CE37C"/>
    <w:lvl w:ilvl="0" w:tplc="9C9458B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973A320A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48C5F5F"/>
    <w:multiLevelType w:val="hybridMultilevel"/>
    <w:tmpl w:val="C52A5064"/>
    <w:lvl w:ilvl="0" w:tplc="81AC4B3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5C902A5"/>
    <w:multiLevelType w:val="multilevel"/>
    <w:tmpl w:val="1FD478C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7195BD7"/>
    <w:multiLevelType w:val="hybridMultilevel"/>
    <w:tmpl w:val="1452D308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9480296"/>
    <w:multiLevelType w:val="hybridMultilevel"/>
    <w:tmpl w:val="B860DE80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62D053E4">
      <w:start w:val="1"/>
      <w:numFmt w:val="lowerLetter"/>
      <w:lvlText w:val="%2)"/>
      <w:lvlJc w:val="left"/>
      <w:pPr>
        <w:tabs>
          <w:tab w:val="num" w:pos="1650"/>
        </w:tabs>
        <w:ind w:left="1650" w:hanging="57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EF41C47"/>
    <w:multiLevelType w:val="hybridMultilevel"/>
    <w:tmpl w:val="8ED284DE"/>
    <w:lvl w:ilvl="0" w:tplc="CE54029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11"/>
  </w:num>
  <w:num w:numId="4">
    <w:abstractNumId w:val="3"/>
  </w:num>
  <w:num w:numId="5">
    <w:abstractNumId w:val="42"/>
  </w:num>
  <w:num w:numId="6">
    <w:abstractNumId w:val="34"/>
  </w:num>
  <w:num w:numId="7">
    <w:abstractNumId w:val="27"/>
  </w:num>
  <w:num w:numId="8">
    <w:abstractNumId w:val="13"/>
  </w:num>
  <w:num w:numId="9">
    <w:abstractNumId w:val="24"/>
  </w:num>
  <w:num w:numId="10">
    <w:abstractNumId w:val="6"/>
  </w:num>
  <w:num w:numId="11">
    <w:abstractNumId w:val="26"/>
  </w:num>
  <w:num w:numId="12">
    <w:abstractNumId w:val="12"/>
  </w:num>
  <w:num w:numId="13">
    <w:abstractNumId w:val="5"/>
  </w:num>
  <w:num w:numId="14">
    <w:abstractNumId w:val="30"/>
  </w:num>
  <w:num w:numId="15">
    <w:abstractNumId w:val="0"/>
  </w:num>
  <w:num w:numId="16">
    <w:abstractNumId w:val="44"/>
  </w:num>
  <w:num w:numId="17">
    <w:abstractNumId w:val="16"/>
  </w:num>
  <w:num w:numId="18">
    <w:abstractNumId w:val="8"/>
  </w:num>
  <w:num w:numId="19">
    <w:abstractNumId w:val="46"/>
  </w:num>
  <w:num w:numId="20">
    <w:abstractNumId w:val="17"/>
  </w:num>
  <w:num w:numId="21">
    <w:abstractNumId w:val="19"/>
  </w:num>
  <w:num w:numId="22">
    <w:abstractNumId w:val="7"/>
  </w:num>
  <w:num w:numId="23">
    <w:abstractNumId w:val="1"/>
  </w:num>
  <w:num w:numId="24">
    <w:abstractNumId w:val="4"/>
  </w:num>
  <w:num w:numId="25">
    <w:abstractNumId w:val="40"/>
  </w:num>
  <w:num w:numId="26">
    <w:abstractNumId w:val="33"/>
  </w:num>
  <w:num w:numId="27">
    <w:abstractNumId w:val="14"/>
  </w:num>
  <w:num w:numId="28">
    <w:abstractNumId w:val="31"/>
  </w:num>
  <w:num w:numId="29">
    <w:abstractNumId w:val="39"/>
  </w:num>
  <w:num w:numId="30">
    <w:abstractNumId w:val="35"/>
  </w:num>
  <w:num w:numId="31">
    <w:abstractNumId w:val="22"/>
  </w:num>
  <w:num w:numId="32">
    <w:abstractNumId w:val="15"/>
  </w:num>
  <w:num w:numId="33">
    <w:abstractNumId w:val="32"/>
  </w:num>
  <w:num w:numId="34">
    <w:abstractNumId w:val="38"/>
  </w:num>
  <w:num w:numId="35">
    <w:abstractNumId w:val="45"/>
  </w:num>
  <w:num w:numId="36">
    <w:abstractNumId w:val="23"/>
  </w:num>
  <w:num w:numId="37">
    <w:abstractNumId w:val="36"/>
  </w:num>
  <w:num w:numId="38">
    <w:abstractNumId w:val="25"/>
  </w:num>
  <w:num w:numId="39">
    <w:abstractNumId w:val="28"/>
  </w:num>
  <w:num w:numId="40">
    <w:abstractNumId w:val="9"/>
  </w:num>
  <w:num w:numId="41">
    <w:abstractNumId w:val="29"/>
  </w:num>
  <w:num w:numId="42">
    <w:abstractNumId w:val="21"/>
  </w:num>
  <w:num w:numId="43">
    <w:abstractNumId w:val="47"/>
  </w:num>
  <w:num w:numId="44">
    <w:abstractNumId w:val="20"/>
  </w:num>
  <w:num w:numId="45">
    <w:abstractNumId w:val="41"/>
  </w:num>
  <w:num w:numId="46">
    <w:abstractNumId w:val="10"/>
  </w:num>
  <w:num w:numId="47">
    <w:abstractNumId w:val="2"/>
  </w:num>
  <w:num w:numId="48">
    <w:abstractNumId w:val="43"/>
  </w:num>
  <w:num w:numId="4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57EAB"/>
    <w:rsid w:val="00030A2B"/>
    <w:rsid w:val="00033E51"/>
    <w:rsid w:val="000535AC"/>
    <w:rsid w:val="000573F2"/>
    <w:rsid w:val="00074B79"/>
    <w:rsid w:val="0008189A"/>
    <w:rsid w:val="00095413"/>
    <w:rsid w:val="000A4170"/>
    <w:rsid w:val="000A5539"/>
    <w:rsid w:val="000D4BCD"/>
    <w:rsid w:val="00131F8D"/>
    <w:rsid w:val="0013599A"/>
    <w:rsid w:val="00191058"/>
    <w:rsid w:val="00192F53"/>
    <w:rsid w:val="001E1A1F"/>
    <w:rsid w:val="001F6A87"/>
    <w:rsid w:val="002144BB"/>
    <w:rsid w:val="00235DA4"/>
    <w:rsid w:val="00266BBF"/>
    <w:rsid w:val="00267F2F"/>
    <w:rsid w:val="00274A19"/>
    <w:rsid w:val="002B256F"/>
    <w:rsid w:val="002D2541"/>
    <w:rsid w:val="002D5EF7"/>
    <w:rsid w:val="002E0198"/>
    <w:rsid w:val="002E3587"/>
    <w:rsid w:val="002F60BC"/>
    <w:rsid w:val="003074E7"/>
    <w:rsid w:val="0031772F"/>
    <w:rsid w:val="003569A0"/>
    <w:rsid w:val="0037147A"/>
    <w:rsid w:val="003903F9"/>
    <w:rsid w:val="003C7937"/>
    <w:rsid w:val="003F2CDA"/>
    <w:rsid w:val="00403E64"/>
    <w:rsid w:val="0043177A"/>
    <w:rsid w:val="004413F4"/>
    <w:rsid w:val="00457EAB"/>
    <w:rsid w:val="004602A2"/>
    <w:rsid w:val="0046309A"/>
    <w:rsid w:val="00492E49"/>
    <w:rsid w:val="004A29AF"/>
    <w:rsid w:val="004B1621"/>
    <w:rsid w:val="004C77F8"/>
    <w:rsid w:val="004F6824"/>
    <w:rsid w:val="00504000"/>
    <w:rsid w:val="00513BBC"/>
    <w:rsid w:val="005837F1"/>
    <w:rsid w:val="00584BC8"/>
    <w:rsid w:val="00590C72"/>
    <w:rsid w:val="005D2F30"/>
    <w:rsid w:val="005D338A"/>
    <w:rsid w:val="005E546C"/>
    <w:rsid w:val="00604051"/>
    <w:rsid w:val="00610583"/>
    <w:rsid w:val="00635289"/>
    <w:rsid w:val="00635BF0"/>
    <w:rsid w:val="00647022"/>
    <w:rsid w:val="00647B46"/>
    <w:rsid w:val="0066603C"/>
    <w:rsid w:val="00697415"/>
    <w:rsid w:val="006F4362"/>
    <w:rsid w:val="00724D42"/>
    <w:rsid w:val="00731F72"/>
    <w:rsid w:val="007555EC"/>
    <w:rsid w:val="00757676"/>
    <w:rsid w:val="00771A73"/>
    <w:rsid w:val="00773841"/>
    <w:rsid w:val="00781517"/>
    <w:rsid w:val="0079797E"/>
    <w:rsid w:val="007D01BA"/>
    <w:rsid w:val="00805457"/>
    <w:rsid w:val="00813E51"/>
    <w:rsid w:val="008201B8"/>
    <w:rsid w:val="0085489F"/>
    <w:rsid w:val="0089685B"/>
    <w:rsid w:val="008D1FFA"/>
    <w:rsid w:val="008F0DD2"/>
    <w:rsid w:val="00922797"/>
    <w:rsid w:val="00943B2E"/>
    <w:rsid w:val="009742D8"/>
    <w:rsid w:val="00995694"/>
    <w:rsid w:val="0099600B"/>
    <w:rsid w:val="009A1BFA"/>
    <w:rsid w:val="009D29B2"/>
    <w:rsid w:val="009D7C9F"/>
    <w:rsid w:val="009E7291"/>
    <w:rsid w:val="00A54282"/>
    <w:rsid w:val="00A915C9"/>
    <w:rsid w:val="00AA1220"/>
    <w:rsid w:val="00AB4683"/>
    <w:rsid w:val="00AC3287"/>
    <w:rsid w:val="00AC4DC4"/>
    <w:rsid w:val="00AD69AA"/>
    <w:rsid w:val="00B23D31"/>
    <w:rsid w:val="00B37621"/>
    <w:rsid w:val="00B519B5"/>
    <w:rsid w:val="00B53FC6"/>
    <w:rsid w:val="00B678D4"/>
    <w:rsid w:val="00B67A29"/>
    <w:rsid w:val="00BF6A9D"/>
    <w:rsid w:val="00C15390"/>
    <w:rsid w:val="00C34FC9"/>
    <w:rsid w:val="00C3622B"/>
    <w:rsid w:val="00C62E2C"/>
    <w:rsid w:val="00D024F5"/>
    <w:rsid w:val="00D252C1"/>
    <w:rsid w:val="00D269B2"/>
    <w:rsid w:val="00D37ACF"/>
    <w:rsid w:val="00D505C3"/>
    <w:rsid w:val="00D53665"/>
    <w:rsid w:val="00D63B64"/>
    <w:rsid w:val="00D83245"/>
    <w:rsid w:val="00D8729D"/>
    <w:rsid w:val="00DA05B9"/>
    <w:rsid w:val="00DB76A8"/>
    <w:rsid w:val="00DC1D92"/>
    <w:rsid w:val="00DC665B"/>
    <w:rsid w:val="00E52914"/>
    <w:rsid w:val="00E637CE"/>
    <w:rsid w:val="00E92034"/>
    <w:rsid w:val="00E9246E"/>
    <w:rsid w:val="00EA1EE3"/>
    <w:rsid w:val="00F27D0B"/>
    <w:rsid w:val="00F43802"/>
    <w:rsid w:val="00F6334F"/>
    <w:rsid w:val="00FE18F4"/>
    <w:rsid w:val="00FE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2D377FF"/>
  <w15:chartTrackingRefBased/>
  <w15:docId w15:val="{6C61A80A-AD4D-467F-B412-12C0F9259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35289"/>
    <w:pPr>
      <w:tabs>
        <w:tab w:val="left" w:pos="567"/>
      </w:tabs>
      <w:spacing w:after="120"/>
      <w:jc w:val="both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rsid w:val="002F60BC"/>
    <w:pPr>
      <w:keepNext/>
      <w:spacing w:before="240"/>
      <w:ind w:left="851" w:hanging="851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link w:val="berschrift2Zchn"/>
    <w:qFormat/>
    <w:rsid w:val="002F60BC"/>
    <w:pPr>
      <w:keepNext/>
      <w:spacing w:before="240"/>
      <w:ind w:left="851" w:hanging="851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qFormat/>
    <w:rsid w:val="002F60BC"/>
    <w:pPr>
      <w:keepNext/>
      <w:spacing w:before="240"/>
      <w:ind w:left="851" w:hanging="851"/>
      <w:outlineLvl w:val="2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120" w:after="240"/>
      <w:outlineLvl w:val="4"/>
    </w:pPr>
    <w:rPr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457E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457EAB"/>
  </w:style>
  <w:style w:type="character" w:customStyle="1" w:styleId="remarkable-pre-marked">
    <w:name w:val="remarkable-pre-marked"/>
    <w:basedOn w:val="Absatz-Standardschriftart"/>
    <w:rsid w:val="0013599A"/>
  </w:style>
  <w:style w:type="paragraph" w:styleId="Sprechblasentext">
    <w:name w:val="Balloon Text"/>
    <w:basedOn w:val="Standard"/>
    <w:semiHidden/>
    <w:rsid w:val="003F2CDA"/>
    <w:rPr>
      <w:rFonts w:ascii="Tahoma" w:hAnsi="Tahoma" w:cs="Tahoma"/>
      <w:sz w:val="16"/>
      <w:szCs w:val="16"/>
    </w:rPr>
  </w:style>
  <w:style w:type="character" w:styleId="Hyperlink">
    <w:name w:val="Hyperlink"/>
    <w:rsid w:val="00274A19"/>
    <w:rPr>
      <w:color w:val="0000FF"/>
      <w:u w:val="single"/>
    </w:rPr>
  </w:style>
  <w:style w:type="paragraph" w:styleId="Aufzhlungszeichen">
    <w:name w:val="List Bullet"/>
    <w:basedOn w:val="Standard"/>
    <w:rsid w:val="00274A19"/>
    <w:pPr>
      <w:numPr>
        <w:numId w:val="1"/>
      </w:numPr>
    </w:pPr>
    <w:rPr>
      <w:szCs w:val="24"/>
    </w:rPr>
  </w:style>
  <w:style w:type="paragraph" w:styleId="Verzeichnis1">
    <w:name w:val="toc 1"/>
    <w:basedOn w:val="Standard"/>
    <w:next w:val="Standard"/>
    <w:autoRedefine/>
    <w:semiHidden/>
    <w:rsid w:val="00274A19"/>
    <w:pPr>
      <w:tabs>
        <w:tab w:val="left" w:pos="851"/>
        <w:tab w:val="decimal" w:leader="dot" w:pos="9639"/>
      </w:tabs>
      <w:spacing w:after="0"/>
    </w:pPr>
    <w:rPr>
      <w:szCs w:val="22"/>
    </w:rPr>
  </w:style>
  <w:style w:type="paragraph" w:styleId="Verzeichnis2">
    <w:name w:val="toc 2"/>
    <w:basedOn w:val="Standard"/>
    <w:next w:val="Standard"/>
    <w:autoRedefine/>
    <w:semiHidden/>
    <w:rsid w:val="00274A19"/>
    <w:pPr>
      <w:ind w:left="220"/>
    </w:pPr>
    <w:rPr>
      <w:szCs w:val="24"/>
    </w:rPr>
  </w:style>
  <w:style w:type="paragraph" w:customStyle="1" w:styleId="Aufzhlung">
    <w:name w:val="Aufzählung"/>
    <w:basedOn w:val="Standard"/>
    <w:rsid w:val="000D4BCD"/>
    <w:pPr>
      <w:numPr>
        <w:numId w:val="4"/>
      </w:numPr>
    </w:pPr>
  </w:style>
  <w:style w:type="character" w:customStyle="1" w:styleId="berschrift2Zchn">
    <w:name w:val="Überschrift 2 Zchn"/>
    <w:link w:val="berschrift2"/>
    <w:rsid w:val="00235DA4"/>
    <w:rPr>
      <w:rFonts w:ascii="Arial" w:hAnsi="Arial"/>
      <w:b/>
      <w:sz w:val="24"/>
      <w:lang w:val="de-DE" w:eastAsia="de-DE" w:bidi="ar-SA"/>
    </w:rPr>
  </w:style>
  <w:style w:type="paragraph" w:customStyle="1" w:styleId="Inhaltsverzeichnis">
    <w:name w:val="Inhaltsverzeichnis"/>
    <w:rsid w:val="00D63B64"/>
    <w:pPr>
      <w:tabs>
        <w:tab w:val="left" w:pos="851"/>
        <w:tab w:val="decimal" w:leader="dot" w:pos="9639"/>
      </w:tabs>
      <w:ind w:left="851" w:hanging="851"/>
    </w:pPr>
    <w:rPr>
      <w:rFonts w:ascii="Arial" w:hAnsi="Arial"/>
      <w:sz w:val="22"/>
      <w:szCs w:val="22"/>
    </w:rPr>
  </w:style>
  <w:style w:type="character" w:styleId="BesuchterLink">
    <w:name w:val="FollowedHyperlink"/>
    <w:rsid w:val="00267F2F"/>
    <w:rPr>
      <w:color w:val="800080"/>
      <w:u w:val="single"/>
    </w:rPr>
  </w:style>
  <w:style w:type="character" w:styleId="NichtaufgelsteErwhnung">
    <w:name w:val="Unresolved Mention"/>
    <w:uiPriority w:val="99"/>
    <w:semiHidden/>
    <w:unhideWhenUsed/>
    <w:rsid w:val="00C362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4100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voigt\Anwendungsdaten\Microsoft\Vorlagen\Briefe\Burckhard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7B78B-E15A-4D7C-8425-6EF521E53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Burckhard</Template>
  <TotalTime>0</TotalTime>
  <Pages>1</Pages>
  <Words>115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Burckhard Voigt • Stegerwaldstraße 34 • 58099 Hagen</vt:lpstr>
    </vt:vector>
  </TitlesOfParts>
  <Company> 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Burckhard Voigt • Stegerwaldstraße 34 • 58099 Hagen</dc:title>
  <dc:subject/>
  <dc:creator>Burckhard Voigt</dc:creator>
  <cp:keywords/>
  <cp:lastModifiedBy>Burckhard Voigt</cp:lastModifiedBy>
  <cp:revision>9</cp:revision>
  <cp:lastPrinted>2024-08-06T19:16:00Z</cp:lastPrinted>
  <dcterms:created xsi:type="dcterms:W3CDTF">2025-03-15T14:02:00Z</dcterms:created>
  <dcterms:modified xsi:type="dcterms:W3CDTF">2025-03-15T14:29:00Z</dcterms:modified>
</cp:coreProperties>
</file>